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9E7F4C" w14:textId="7BCFF1E1" w:rsidR="009C1745" w:rsidRPr="002A1CE1" w:rsidRDefault="00000000">
      <w:pPr>
        <w:pStyle w:val="a4"/>
        <w:ind w:firstLineChars="0" w:firstLine="0"/>
        <w:rPr>
          <w:rFonts w:ascii="黑体" w:eastAsia="黑体" w:hAnsi="黑体"/>
        </w:rPr>
      </w:pPr>
      <w:r w:rsidRPr="002A1CE1">
        <w:rPr>
          <w:rFonts w:ascii="黑体" w:eastAsia="黑体" w:hAnsi="黑体" w:hint="eastAsia"/>
        </w:rPr>
        <w:t>附件</w:t>
      </w:r>
    </w:p>
    <w:p w14:paraId="33663B05" w14:textId="77777777" w:rsidR="002A1CE1" w:rsidRDefault="002A1CE1" w:rsidP="002A1CE1">
      <w:pPr>
        <w:pStyle w:val="ab"/>
        <w:spacing w:line="300" w:lineRule="exact"/>
        <w:rPr>
          <w:sz w:val="32"/>
          <w:szCs w:val="32"/>
        </w:rPr>
      </w:pPr>
    </w:p>
    <w:p w14:paraId="5A461002" w14:textId="3EEA1B4F" w:rsidR="002A1CE1" w:rsidRPr="002A1CE1" w:rsidRDefault="00000000" w:rsidP="002A1CE1">
      <w:pPr>
        <w:pStyle w:val="ab"/>
      </w:pPr>
      <w:r w:rsidRPr="002A1CE1">
        <w:rPr>
          <w:rFonts w:hint="eastAsia"/>
        </w:rPr>
        <w:t>第四届全国商业服务业职业技能竞赛</w:t>
      </w:r>
    </w:p>
    <w:p w14:paraId="59863F07" w14:textId="7C400419" w:rsidR="009C1745" w:rsidRDefault="002A1CE1" w:rsidP="002A1CE1">
      <w:pPr>
        <w:pStyle w:val="ab"/>
      </w:pPr>
      <w:r w:rsidRPr="002A1CE1">
        <w:rPr>
          <w:rFonts w:hint="eastAsia"/>
        </w:rPr>
        <w:t>“</w:t>
      </w:r>
      <w:r w:rsidR="00000000" w:rsidRPr="002A1CE1">
        <w:rPr>
          <w:rFonts w:hint="eastAsia"/>
        </w:rPr>
        <w:t>营养配餐员</w:t>
      </w:r>
      <w:r w:rsidRPr="002A1CE1">
        <w:rPr>
          <w:rFonts w:hint="eastAsia"/>
        </w:rPr>
        <w:t>”</w:t>
      </w:r>
      <w:r w:rsidR="00000000" w:rsidRPr="002A1CE1">
        <w:rPr>
          <w:rFonts w:hint="eastAsia"/>
        </w:rPr>
        <w:t>赛项山东省选拔赛报名表</w:t>
      </w:r>
      <w:bookmarkStart w:id="0" w:name="bookmark93"/>
      <w:bookmarkStart w:id="1" w:name="bookmark92"/>
      <w:bookmarkStart w:id="2" w:name="bookmark91"/>
    </w:p>
    <w:p w14:paraId="73225AFD" w14:textId="77777777" w:rsidR="002A1CE1" w:rsidRPr="002A1CE1" w:rsidRDefault="002A1CE1" w:rsidP="002A1CE1">
      <w:pPr>
        <w:pStyle w:val="ab"/>
        <w:spacing w:line="300" w:lineRule="exact"/>
        <w:rPr>
          <w:rFonts w:hint="eastAsia"/>
        </w:rPr>
      </w:pPr>
    </w:p>
    <w:tbl>
      <w:tblPr>
        <w:tblW w:w="94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2"/>
        <w:gridCol w:w="759"/>
        <w:gridCol w:w="2460"/>
        <w:gridCol w:w="1128"/>
        <w:gridCol w:w="3412"/>
      </w:tblGrid>
      <w:tr w:rsidR="009C1745" w14:paraId="0C9EE2F1" w14:textId="77777777" w:rsidTr="002A1CE1">
        <w:trPr>
          <w:trHeight w:hRule="exact" w:val="611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bookmarkEnd w:id="0"/>
          <w:bookmarkEnd w:id="1"/>
          <w:bookmarkEnd w:id="2"/>
          <w:p w14:paraId="0E2CE722" w14:textId="77777777" w:rsidR="009C1745" w:rsidRDefault="00000000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BB2EE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C3B6A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801B29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464A7293" w14:textId="77777777" w:rsidTr="002A1CE1">
        <w:trPr>
          <w:trHeight w:hRule="exact" w:val="585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74F25F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82F08B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2C9A8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0EFE9B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4C7F684F" w14:textId="77777777" w:rsidTr="002A1CE1">
        <w:trPr>
          <w:trHeight w:hRule="exact" w:val="1545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A4B51" w14:textId="77777777" w:rsidR="009C1745" w:rsidRDefault="00000000">
            <w:pPr>
              <w:pStyle w:val="Other1"/>
              <w:spacing w:line="394" w:lineRule="exact"/>
              <w:ind w:firstLine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职称/职业技能等级证书（级别）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83B11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  <w:lang w:eastAsia="zh-TW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ED072" w14:textId="77777777" w:rsidR="009C1745" w:rsidRDefault="00000000">
            <w:pPr>
              <w:pStyle w:val="Other1"/>
              <w:spacing w:line="403" w:lineRule="exact"/>
              <w:ind w:firstLine="0"/>
              <w:jc w:val="center"/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从业 </w:t>
            </w:r>
          </w:p>
          <w:p w14:paraId="45DF7404" w14:textId="77777777" w:rsidR="009C1745" w:rsidRDefault="00000000">
            <w:pPr>
              <w:pStyle w:val="Other1"/>
              <w:spacing w:line="403" w:lineRule="exact"/>
              <w:ind w:firstLine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7285B0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5660286A" w14:textId="77777777" w:rsidTr="002A1CE1">
        <w:trPr>
          <w:trHeight w:hRule="exact" w:val="944"/>
          <w:jc w:val="center"/>
        </w:trPr>
        <w:tc>
          <w:tcPr>
            <w:tcW w:w="945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18174" w14:textId="77777777" w:rsidR="009C1745" w:rsidRDefault="00000000">
            <w:pPr>
              <w:pStyle w:val="Other1"/>
              <w:tabs>
                <w:tab w:val="left" w:pos="5630"/>
                <w:tab w:val="left" w:pos="7032"/>
              </w:tabs>
              <w:spacing w:line="408" w:lineRule="exact"/>
              <w:ind w:firstLine="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是否已获得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val="zh-CN" w:eastAsia="zh-CN" w:bidi="zh-CN"/>
              </w:rPr>
              <w:t>“中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华技能大奖"、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val="zh-CN" w:eastAsia="zh-CN" w:bidi="zh-CN"/>
              </w:rPr>
              <w:t>“全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国技术能手"称号及已取得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val="zh-CN" w:eastAsia="zh-CN" w:bidi="zh-CN"/>
              </w:rPr>
              <w:t xml:space="preserve">“全国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技术能手”申报资格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ab/>
              <w:t>□是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ab/>
              <w:t>□否</w:t>
            </w:r>
          </w:p>
        </w:tc>
      </w:tr>
      <w:tr w:rsidR="009C1745" w14:paraId="1BDB5A46" w14:textId="77777777" w:rsidTr="002A1CE1">
        <w:trPr>
          <w:trHeight w:hRule="exact" w:val="594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B4C37" w14:textId="77777777" w:rsidR="009C1745" w:rsidRDefault="00000000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常住地</w:t>
            </w:r>
          </w:p>
        </w:tc>
        <w:tc>
          <w:tcPr>
            <w:tcW w:w="77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7AE6C" w14:textId="77777777" w:rsidR="009C1745" w:rsidRDefault="00000000">
            <w:pPr>
              <w:pStyle w:val="Other1"/>
              <w:tabs>
                <w:tab w:val="left" w:leader="underscore" w:pos="1224"/>
                <w:tab w:val="left" w:leader="underscore" w:pos="3893"/>
                <w:tab w:val="left" w:leader="underscore" w:pos="6677"/>
              </w:tabs>
              <w:spacing w:line="240" w:lineRule="auto"/>
              <w:ind w:firstLine="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ab/>
              <w:t>省（区/市）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ab/>
              <w:t>市（地/盟/州）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ab/>
              <w:t>县</w:t>
            </w:r>
          </w:p>
        </w:tc>
      </w:tr>
      <w:tr w:rsidR="009C1745" w14:paraId="04922CA3" w14:textId="77777777" w:rsidTr="002A1CE1">
        <w:trPr>
          <w:trHeight w:hRule="exact" w:val="585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22FEA1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8F401A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9B0894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4D528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72CCD1BF" w14:textId="77777777" w:rsidTr="002A1CE1">
        <w:trPr>
          <w:trHeight w:hRule="exact" w:val="589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7192A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D6A0D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A5010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5E3967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4576516C" w14:textId="77777777" w:rsidTr="002A1CE1">
        <w:trPr>
          <w:trHeight w:hRule="exact" w:val="585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78878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B35A3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25AA72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08B78D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544D647D" w14:textId="77777777" w:rsidTr="002A1CE1">
        <w:trPr>
          <w:trHeight w:hRule="exact" w:val="594"/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1E74B9" w14:textId="77777777" w:rsidR="009C1745" w:rsidRDefault="00000000">
            <w:pPr>
              <w:pStyle w:val="Other1"/>
              <w:spacing w:after="80"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指导教练</w:t>
            </w:r>
          </w:p>
          <w:p w14:paraId="1670CAE8" w14:textId="77777777" w:rsidR="009C1745" w:rsidRDefault="00000000">
            <w:pPr>
              <w:pStyle w:val="Other1"/>
              <w:spacing w:line="240" w:lineRule="auto"/>
              <w:ind w:firstLine="42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（教师）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4D6C4" w14:textId="77777777" w:rsidR="009C1745" w:rsidRDefault="00000000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FBE53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453492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FE92AB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0B626A45" w14:textId="77777777" w:rsidTr="002A1CE1">
        <w:trPr>
          <w:trHeight w:hRule="exact" w:val="585"/>
          <w:jc w:val="center"/>
        </w:trPr>
        <w:tc>
          <w:tcPr>
            <w:tcW w:w="16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14FC5B" w14:textId="77777777" w:rsidR="009C1745" w:rsidRDefault="009C1745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20CF2" w14:textId="77777777" w:rsidR="009C1745" w:rsidRDefault="00000000">
            <w:pPr>
              <w:pStyle w:val="Other1"/>
              <w:spacing w:line="240" w:lineRule="auto"/>
              <w:ind w:firstLine="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576A3E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3AD8E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76031E" w14:textId="77777777" w:rsidR="009C1745" w:rsidRDefault="009C1745">
            <w:pPr>
              <w:rPr>
                <w:rFonts w:ascii="仿宋" w:eastAsia="仿宋" w:hAnsi="仿宋" w:cs="仿宋" w:hint="eastAsia"/>
                <w:sz w:val="10"/>
                <w:szCs w:val="10"/>
              </w:rPr>
            </w:pPr>
          </w:p>
        </w:tc>
      </w:tr>
      <w:tr w:rsidR="009C1745" w14:paraId="30E92910" w14:textId="77777777" w:rsidTr="002A1CE1">
        <w:trPr>
          <w:trHeight w:hRule="exact" w:val="3523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93A0C6" w14:textId="77777777" w:rsidR="009C1745" w:rsidRDefault="00000000">
            <w:pPr>
              <w:pStyle w:val="Other1"/>
              <w:spacing w:line="240" w:lineRule="auto"/>
              <w:ind w:firstLine="260"/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单位意见</w:t>
            </w:r>
          </w:p>
        </w:tc>
        <w:tc>
          <w:tcPr>
            <w:tcW w:w="7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8B9F41" w14:textId="77777777" w:rsidR="009C1745" w:rsidRDefault="00000000" w:rsidP="002A1CE1">
            <w:pPr>
              <w:pStyle w:val="Other1"/>
              <w:spacing w:after="80" w:line="240" w:lineRule="auto"/>
              <w:ind w:right="1350" w:firstLine="0"/>
              <w:jc w:val="righ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（单位盖章）</w:t>
            </w:r>
          </w:p>
          <w:p w14:paraId="07A1EDC0" w14:textId="77777777" w:rsidR="009C1745" w:rsidRDefault="00000000" w:rsidP="002A1CE1">
            <w:pPr>
              <w:pStyle w:val="Other1"/>
              <w:tabs>
                <w:tab w:val="left" w:leader="underscore" w:pos="4384"/>
              </w:tabs>
              <w:spacing w:line="240" w:lineRule="auto"/>
              <w:ind w:left="3400" w:firstLineChars="100" w:firstLine="275"/>
              <w:jc w:val="right"/>
              <w:rPr>
                <w:rFonts w:ascii="仿宋" w:eastAsia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ab/>
              <w:t>年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val="single"/>
              </w:rPr>
              <w:tab/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 w:rsidR="002A1CE1">
              <w:rPr>
                <w:rFonts w:ascii="仿宋" w:eastAsia="仿宋" w:hAnsi="仿宋" w:cs="仿宋" w:hint="eastAsia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  <w:lang w:val="en-US" w:eastAsia="zh-CN"/>
              </w:rPr>
              <w:t>日</w:t>
            </w:r>
          </w:p>
          <w:p w14:paraId="7A69337D" w14:textId="7CDA5AC1" w:rsidR="002A1CE1" w:rsidRDefault="002A1CE1" w:rsidP="002A1CE1">
            <w:pPr>
              <w:pStyle w:val="Other1"/>
              <w:tabs>
                <w:tab w:val="left" w:leader="underscore" w:pos="4384"/>
              </w:tabs>
              <w:spacing w:line="240" w:lineRule="auto"/>
              <w:ind w:left="3400" w:firstLineChars="100" w:firstLine="275"/>
              <w:jc w:val="right"/>
              <w:rPr>
                <w:rFonts w:ascii="仿宋" w:eastAsia="仿宋" w:hAnsi="仿宋" w:cs="仿宋" w:hint="eastAsia"/>
                <w:sz w:val="28"/>
                <w:szCs w:val="28"/>
                <w:u w:val="single"/>
                <w:lang w:val="en-US" w:eastAsia="zh-CN"/>
              </w:rPr>
            </w:pPr>
          </w:p>
        </w:tc>
      </w:tr>
    </w:tbl>
    <w:p w14:paraId="75105B31" w14:textId="77777777" w:rsidR="009C1745" w:rsidRDefault="009C1745" w:rsidP="002A1CE1"/>
    <w:sectPr w:rsidR="009C1745" w:rsidSect="002A1C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080" w:bottom="1440" w:left="1080" w:header="851" w:footer="1182" w:gutter="0"/>
      <w:cols w:space="720"/>
      <w:docGrid w:type="linesAndChars" w:linePitch="573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33BF1" w14:textId="77777777" w:rsidR="00545292" w:rsidRDefault="00545292">
      <w:r>
        <w:separator/>
      </w:r>
    </w:p>
  </w:endnote>
  <w:endnote w:type="continuationSeparator" w:id="0">
    <w:p w14:paraId="264FA837" w14:textId="77777777" w:rsidR="00545292" w:rsidRDefault="0054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5C1800A-CAEB-41E2-83AA-13132B62E760}"/>
  </w:font>
  <w:font w:name="楷体_GB2312">
    <w:altName w:val="楷体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9CC8D737-6F60-4544-A0E8-24FBC3D2E158}"/>
  </w:font>
  <w:font w:name="文鼎小标宋简">
    <w:altName w:val="宋体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0388A62-B0F9-47EE-86E8-E702245E9534}"/>
  </w:font>
  <w:font w:name="宋体_GB2312">
    <w:altName w:val="宋体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19B5" w14:textId="77777777" w:rsidR="009C1745" w:rsidRDefault="00000000">
    <w:pPr>
      <w:pStyle w:val="a8"/>
      <w:tabs>
        <w:tab w:val="clear" w:pos="4153"/>
        <w:tab w:val="clear" w:pos="8306"/>
      </w:tabs>
      <w:ind w:firstLineChars="100" w:firstLine="280"/>
      <w:rPr>
        <w:rFonts w:ascii="宋体_GB2312" w:eastAsia="宋体_GB2312" w:hAnsi="宋体_GB2312" w:hint="eastAsia"/>
        <w:spacing w:val="20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CFBCB8" wp14:editId="7187AAD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1E1340" w14:textId="77777777" w:rsidR="009C1745" w:rsidRDefault="00000000">
                          <w:pPr>
                            <w:pStyle w:val="a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FBCB8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91E1340" w14:textId="77777777" w:rsidR="009C1745" w:rsidRDefault="00000000">
                    <w:pPr>
                      <w:pStyle w:val="a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6ED06" w14:textId="77777777" w:rsidR="009C1745" w:rsidRPr="002A1CE1" w:rsidRDefault="009C1745" w:rsidP="002A1CE1">
    <w:pPr>
      <w:pStyle w:val="a8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3287" w14:textId="77777777" w:rsidR="002A1CE1" w:rsidRDefault="002A1CE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D5598" w14:textId="77777777" w:rsidR="00545292" w:rsidRDefault="00545292">
      <w:r>
        <w:separator/>
      </w:r>
    </w:p>
  </w:footnote>
  <w:footnote w:type="continuationSeparator" w:id="0">
    <w:p w14:paraId="16E49D4A" w14:textId="77777777" w:rsidR="00545292" w:rsidRDefault="00545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20CE2" w14:textId="77777777" w:rsidR="009C1745" w:rsidRDefault="009C1745">
    <w:pPr>
      <w:pStyle w:val="a9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E1B7" w14:textId="77777777" w:rsidR="009C1745" w:rsidRDefault="009C1745">
    <w:pPr>
      <w:pStyle w:val="a9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4554" w14:textId="77777777" w:rsidR="002A1CE1" w:rsidRDefault="002A1CE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573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7831BD8"/>
    <w:rsid w:val="00053B75"/>
    <w:rsid w:val="00081000"/>
    <w:rsid w:val="000A0DBC"/>
    <w:rsid w:val="000E7E80"/>
    <w:rsid w:val="000F0FEC"/>
    <w:rsid w:val="0019095E"/>
    <w:rsid w:val="001D4F73"/>
    <w:rsid w:val="001F3C27"/>
    <w:rsid w:val="00215976"/>
    <w:rsid w:val="002A1CE1"/>
    <w:rsid w:val="002D74EE"/>
    <w:rsid w:val="0033182F"/>
    <w:rsid w:val="00373709"/>
    <w:rsid w:val="00377B54"/>
    <w:rsid w:val="003C59BD"/>
    <w:rsid w:val="003F031A"/>
    <w:rsid w:val="004C57B8"/>
    <w:rsid w:val="004C77C5"/>
    <w:rsid w:val="004C7A0E"/>
    <w:rsid w:val="00500D3A"/>
    <w:rsid w:val="005143DB"/>
    <w:rsid w:val="00545292"/>
    <w:rsid w:val="006518CA"/>
    <w:rsid w:val="00674998"/>
    <w:rsid w:val="006836CA"/>
    <w:rsid w:val="006F0C91"/>
    <w:rsid w:val="0076314A"/>
    <w:rsid w:val="00795482"/>
    <w:rsid w:val="008925E7"/>
    <w:rsid w:val="008C19EB"/>
    <w:rsid w:val="00916433"/>
    <w:rsid w:val="0093714E"/>
    <w:rsid w:val="00992B67"/>
    <w:rsid w:val="009B1680"/>
    <w:rsid w:val="009C1745"/>
    <w:rsid w:val="00AE2962"/>
    <w:rsid w:val="00C60569"/>
    <w:rsid w:val="00DA6B07"/>
    <w:rsid w:val="00EE74ED"/>
    <w:rsid w:val="00F11EC9"/>
    <w:rsid w:val="00F97201"/>
    <w:rsid w:val="00FA548A"/>
    <w:rsid w:val="13F55559"/>
    <w:rsid w:val="142E758D"/>
    <w:rsid w:val="27571C8D"/>
    <w:rsid w:val="31AC1AD3"/>
    <w:rsid w:val="37831BD8"/>
    <w:rsid w:val="4B7778F3"/>
    <w:rsid w:val="4D9752A9"/>
    <w:rsid w:val="4FF27E90"/>
    <w:rsid w:val="57E729C7"/>
    <w:rsid w:val="5D637BDB"/>
    <w:rsid w:val="64195948"/>
    <w:rsid w:val="699729BF"/>
    <w:rsid w:val="770906FE"/>
    <w:rsid w:val="77ED2C7E"/>
    <w:rsid w:val="7E33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5545EC"/>
  <w15:docId w15:val="{B78771EA-F794-43FD-BBE6-DD4F5B3B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next w:val="a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0"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0"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uiPriority w:val="9"/>
    <w:semiHidden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uiPriority w:val="9"/>
    <w:semiHidden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uiPriority w:val="9"/>
    <w:semiHidden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uiPriority w:val="9"/>
    <w:semiHidden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uiPriority w:val="9"/>
    <w:semiHidden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630"/>
    </w:pPr>
    <w:rPr>
      <w:kern w:val="0"/>
    </w:rPr>
  </w:style>
  <w:style w:type="paragraph" w:styleId="a4">
    <w:name w:val="Body Text"/>
    <w:basedOn w:val="a"/>
    <w:qFormat/>
    <w:pPr>
      <w:spacing w:line="560" w:lineRule="exact"/>
      <w:ind w:firstLineChars="200" w:firstLine="630"/>
    </w:pPr>
    <w:rPr>
      <w:rFonts w:cs="仿宋_GB2312"/>
      <w:spacing w:val="-6"/>
      <w:szCs w:val="32"/>
    </w:rPr>
  </w:style>
  <w:style w:type="paragraph" w:styleId="a5">
    <w:name w:val="Date"/>
    <w:basedOn w:val="a"/>
    <w:next w:val="a"/>
    <w:qFormat/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a">
    <w:name w:val="Subtitle"/>
    <w:uiPriority w:val="11"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b">
    <w:name w:val="Title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c">
    <w:name w:val="page number"/>
    <w:basedOn w:val="a1"/>
    <w:qFormat/>
    <w:rPr>
      <w:rFonts w:eastAsia="宋体"/>
      <w:sz w:val="28"/>
    </w:rPr>
  </w:style>
  <w:style w:type="paragraph" w:customStyle="1" w:styleId="ad">
    <w:name w:val="抄 送"/>
    <w:basedOn w:val="ae"/>
    <w:qFormat/>
    <w:pPr>
      <w:ind w:left="0" w:firstLine="0"/>
    </w:pPr>
    <w:rPr>
      <w:rFonts w:eastAsia="仿宋_GB2312"/>
    </w:rPr>
  </w:style>
  <w:style w:type="paragraph" w:customStyle="1" w:styleId="ae">
    <w:name w:val="主题词"/>
    <w:basedOn w:val="a"/>
    <w:qFormat/>
    <w:pPr>
      <w:ind w:left="1246" w:hanging="1246"/>
    </w:pPr>
    <w:rPr>
      <w:rFonts w:eastAsia="文鼎小标宋简"/>
    </w:rPr>
  </w:style>
  <w:style w:type="paragraph" w:customStyle="1" w:styleId="af">
    <w:name w:val="秘密紧急"/>
    <w:basedOn w:val="a"/>
    <w:qFormat/>
    <w:pPr>
      <w:jc w:val="right"/>
    </w:pPr>
    <w:rPr>
      <w:rFonts w:ascii="黑体" w:eastAsia="黑体"/>
    </w:rPr>
  </w:style>
  <w:style w:type="paragraph" w:customStyle="1" w:styleId="af0">
    <w:name w:val="附件"/>
    <w:basedOn w:val="a"/>
    <w:qFormat/>
    <w:pPr>
      <w:ind w:left="1638" w:hanging="1016"/>
    </w:pPr>
  </w:style>
  <w:style w:type="character" w:customStyle="1" w:styleId="a7">
    <w:name w:val="批注框文本 字符"/>
    <w:basedOn w:val="a1"/>
    <w:link w:val="a6"/>
    <w:uiPriority w:val="99"/>
    <w:semiHidden/>
    <w:qFormat/>
    <w:rPr>
      <w:rFonts w:eastAsia="仿宋_GB2312"/>
      <w:kern w:val="2"/>
      <w:sz w:val="18"/>
      <w:szCs w:val="18"/>
    </w:rPr>
  </w:style>
  <w:style w:type="character" w:customStyle="1" w:styleId="2Char2">
    <w:name w:val="标题 2 Char2"/>
    <w:qFormat/>
    <w:rPr>
      <w:rFonts w:ascii="Arial" w:eastAsia="黑体" w:hAnsi="Arial"/>
      <w:b/>
    </w:rPr>
  </w:style>
  <w:style w:type="character" w:customStyle="1" w:styleId="2Char">
    <w:name w:val="标题 2 Char"/>
    <w:qFormat/>
    <w:rPr>
      <w:rFonts w:ascii="Times New Roman" w:eastAsia="楷体_GB2312" w:hAnsi="Times New Roman" w:cs="楷体_GB2312"/>
      <w:sz w:val="32"/>
      <w:szCs w:val="32"/>
    </w:rPr>
  </w:style>
  <w:style w:type="paragraph" w:customStyle="1" w:styleId="af1">
    <w:name w:val="主送对象"/>
    <w:next w:val="a"/>
    <w:qFormat/>
    <w:pPr>
      <w:spacing w:line="560" w:lineRule="exact"/>
    </w:pPr>
    <w:rPr>
      <w:rFonts w:eastAsia="仿宋_GB2312" w:cs="仿宋_GB2312"/>
      <w:sz w:val="32"/>
      <w:szCs w:val="32"/>
    </w:rPr>
  </w:style>
  <w:style w:type="character" w:customStyle="1" w:styleId="20">
    <w:name w:val="标题 2 字符"/>
    <w:link w:val="2"/>
    <w:qFormat/>
    <w:rPr>
      <w:rFonts w:ascii="Times New Roman" w:eastAsia="楷体_GB2312" w:hAnsi="Times New Roman" w:cs="楷体_GB2312"/>
      <w:sz w:val="32"/>
      <w:szCs w:val="32"/>
    </w:rPr>
  </w:style>
  <w:style w:type="paragraph" w:customStyle="1" w:styleId="af2">
    <w:name w:val="附录标题"/>
    <w:next w:val="a"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paragraph" w:customStyle="1" w:styleId="Other1">
    <w:name w:val="Other|1"/>
    <w:basedOn w:val="a"/>
    <w:qFormat/>
    <w:pPr>
      <w:spacing w:line="396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6d4af51-1229-4b4b-9064-3908e3b283d1\&#21457;&#25991;&#27169;&#26495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9fe5290a-c1a3-4301-87c7-f79dc6d45eca</errorID>
      <errorWord>举办</errorWord>
      <group>L1_Grammar</group>
      <groupName>语法问题</groupName>
      <ability>L2_Grammar</ability>
      <abilityName>语法错误</abilityName>
      <candidateList>
        <item>参加</item>
      </candidateList>
      <explain>“举办～开幕式”搭配不当，建议修改为“参加～开幕式”。</explain>
      <paraID>38926423</paraID>
      <start>24</start>
      <end>26</end>
      <status>ignored</status>
      <modifiedWord/>
      <trackRevisions>false</trackRevisions>
    </reviewItem>
    <reviewItem>
      <errorID>15946cbe-3f19-4393-be4c-756eab364705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3F6289F0</paraID>
      <start>16</start>
      <end>17</end>
      <status>modified</status>
      <modifiedWord>－</modifiedWord>
      <trackRevisions>false</trackRevisions>
    </reviewItem>
    <reviewItem>
      <errorID>baf48c4d-6729-4c94-8721-9f98c0968dd9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1EFB7422</paraID>
      <start>16</start>
      <end>17</end>
      <status>modified</status>
      <modifiedWord>－</modifiedWord>
      <trackRevisions>false</trackRevisions>
    </reviewItem>
    <reviewItem>
      <errorID>1cdfa7e8-2e96-420b-8a3a-0ebc3f84481b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663E3CD4</paraID>
      <start>5</start>
      <end>6</end>
      <status>ignored</status>
      <modifiedWord/>
      <trackRevisions>false</trackRevisions>
    </reviewItem>
    <reviewItem>
      <errorID>02d62c12-e942-4a8c-b6e2-450b5ecf6a26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663E3CD4</paraID>
      <start>14</start>
      <end>15</end>
      <status>ignored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A6EA9E4-D287-4D29-A246-588AB93DB11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发文模板.docx</Template>
  <TotalTime>2</TotalTime>
  <Pages>1</Pages>
  <Words>124</Words>
  <Characters>128</Characters>
  <Application>Microsoft Office Word</Application>
  <DocSecurity>0</DocSecurity>
  <Lines>10</Lines>
  <Paragraphs>10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creator>一个网名用十年</dc:creator>
  <cp:lastModifiedBy>948140219@qq.com</cp:lastModifiedBy>
  <cp:revision>2</cp:revision>
  <cp:lastPrinted>2026-10-15T00:08:00Z</cp:lastPrinted>
  <dcterms:created xsi:type="dcterms:W3CDTF">2026-10-15T03:58:00Z</dcterms:created>
  <dcterms:modified xsi:type="dcterms:W3CDTF">2026-10-15T03:58:00Z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3F60CD46325F49639D8B70B257C378E8_13</vt:lpwstr>
  </property>
  <property fmtid="{D5CDD505-2E9C-101B-9397-08002B2CF9AE}" pid="4" name="KSOTemplateUUID">
    <vt:lpwstr>v1.0_mb_NwdawYstlpGF+aMvyv21rA==</vt:lpwstr>
  </property>
  <property fmtid="{D5CDD505-2E9C-101B-9397-08002B2CF9AE}" pid="5" name="KSOTemplateDocerSaveRecord">
    <vt:lpwstr>eyJoZGlkIjoiOGQ0ZTBjNGNkMWQ4ODVhYzUxMzM2YzcxOGNjMDY1MmEiLCJ1c2VySWQiOiIyOTAzMTI4OCJ9</vt:lpwstr>
  </property>
</Properties>
</file>